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3AB63" w14:textId="77777777" w:rsidR="009D60AB" w:rsidRDefault="005F58DC">
      <w:pPr>
        <w:pStyle w:val="Logo"/>
      </w:pPr>
      <w:r>
        <w:rPr>
          <w:noProof/>
          <w:lang w:eastAsia="en-US"/>
        </w:rPr>
        <w:drawing>
          <wp:inline distT="0" distB="0" distL="0" distR="0" wp14:anchorId="1D5B9A4A" wp14:editId="625D726B">
            <wp:extent cx="14478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447800" cy="1447800"/>
                    </a:xfrm>
                    <a:prstGeom prst="rect">
                      <a:avLst/>
                    </a:prstGeom>
                  </pic:spPr>
                </pic:pic>
              </a:graphicData>
            </a:graphic>
          </wp:inline>
        </w:drawing>
      </w:r>
    </w:p>
    <w:tbl>
      <w:tblPr>
        <w:tblW w:w="5000" w:type="pct"/>
        <w:tblLook w:val="04A0" w:firstRow="1" w:lastRow="0" w:firstColumn="1" w:lastColumn="0" w:noHBand="0" w:noVBand="1"/>
        <w:tblDescription w:val="Press release contact information"/>
      </w:tblPr>
      <w:tblGrid>
        <w:gridCol w:w="5097"/>
        <w:gridCol w:w="4263"/>
      </w:tblGrid>
      <w:tr w:rsidR="009D60AB" w14:paraId="71F8B5DB" w14:textId="77777777">
        <w:tc>
          <w:tcPr>
            <w:tcW w:w="4711" w:type="dxa"/>
            <w:tcMar>
              <w:left w:w="0" w:type="dxa"/>
              <w:right w:w="0" w:type="dxa"/>
            </w:tcMar>
          </w:tcPr>
          <w:tbl>
            <w:tblPr>
              <w:tblW w:w="5000" w:type="pct"/>
              <w:tblBorders>
                <w:insideV w:val="single" w:sz="18" w:space="0" w:color="FFFFFF" w:themeColor="background1"/>
              </w:tblBorders>
              <w:tblCellMar>
                <w:left w:w="0" w:type="dxa"/>
                <w:right w:w="0" w:type="dxa"/>
              </w:tblCellMar>
              <w:tblLook w:val="04A0" w:firstRow="1" w:lastRow="0" w:firstColumn="1" w:lastColumn="0" w:noHBand="0" w:noVBand="1"/>
              <w:tblDescription w:val="Contact information"/>
            </w:tblPr>
            <w:tblGrid>
              <w:gridCol w:w="1064"/>
              <w:gridCol w:w="4033"/>
            </w:tblGrid>
            <w:tr w:rsidR="009D60AB" w14:paraId="3A9B27C2" w14:textId="77777777" w:rsidTr="00FD6307">
              <w:tc>
                <w:tcPr>
                  <w:tcW w:w="1310" w:type="dxa"/>
                </w:tcPr>
                <w:p w14:paraId="3F62EC2D" w14:textId="77777777" w:rsidR="009D60AB" w:rsidRDefault="005F58DC">
                  <w:pPr>
                    <w:pStyle w:val="Heading2"/>
                  </w:pPr>
                  <w:r>
                    <w:t>Contact</w:t>
                  </w:r>
                </w:p>
              </w:tc>
              <w:tc>
                <w:tcPr>
                  <w:tcW w:w="3401" w:type="dxa"/>
                </w:tcPr>
                <w:sdt>
                  <w:sdtPr>
                    <w:alias w:val="Your Name"/>
                    <w:tag w:val=""/>
                    <w:id w:val="1965699273"/>
                    <w:placeholder>
                      <w:docPart w:val="A3DE5861E2C2174A98FE17C458937193"/>
                    </w:placeholder>
                    <w:dataBinding w:prefixMappings="xmlns:ns0='http://purl.org/dc/elements/1.1/' xmlns:ns1='http://schemas.openxmlformats.org/package/2006/metadata/core-properties' " w:xpath="/ns1:coreProperties[1]/ns0:creator[1]" w:storeItemID="{6C3C8BC8-F283-45AE-878A-BAB7291924A1}"/>
                    <w:text/>
                  </w:sdtPr>
                  <w:sdtEndPr/>
                  <w:sdtContent>
                    <w:p w14:paraId="510B53D0" w14:textId="77777777" w:rsidR="009D60AB" w:rsidRDefault="00FD6307" w:rsidP="00FD6307">
                      <w:pPr>
                        <w:spacing w:after="0" w:line="240" w:lineRule="auto"/>
                      </w:pPr>
                      <w:r>
                        <w:t xml:space="preserve">Kevin </w:t>
                      </w:r>
                      <w:proofErr w:type="spellStart"/>
                      <w:r>
                        <w:t>Wieser</w:t>
                      </w:r>
                      <w:proofErr w:type="spellEnd"/>
                      <w:r>
                        <w:t xml:space="preserve"> – Membership Director</w:t>
                      </w:r>
                    </w:p>
                  </w:sdtContent>
                </w:sdt>
              </w:tc>
            </w:tr>
            <w:tr w:rsidR="009D60AB" w14:paraId="564F251D" w14:textId="77777777" w:rsidTr="00FD6307">
              <w:tc>
                <w:tcPr>
                  <w:tcW w:w="1310" w:type="dxa"/>
                </w:tcPr>
                <w:p w14:paraId="6D51051B" w14:textId="77777777" w:rsidR="009D60AB" w:rsidRDefault="005F58DC">
                  <w:pPr>
                    <w:pStyle w:val="Heading2"/>
                  </w:pPr>
                  <w:r>
                    <w:t>Telephone</w:t>
                  </w:r>
                </w:p>
              </w:tc>
              <w:tc>
                <w:tcPr>
                  <w:tcW w:w="3401" w:type="dxa"/>
                </w:tcPr>
                <w:sdt>
                  <w:sdtPr>
                    <w:alias w:val="Company Phone"/>
                    <w:tag w:val=""/>
                    <w:id w:val="256028369"/>
                    <w:placeholder>
                      <w:docPart w:val="7C45B18083D13646B673378C3F820010"/>
                    </w:placeholder>
                    <w:dataBinding w:prefixMappings="xmlns:ns0='http://schemas.microsoft.com/office/2006/coverPageProps' " w:xpath="/ns0:CoverPageProperties[1]/ns0:CompanyPhone[1]" w:storeItemID="{55AF091B-3C7A-41E3-B477-F2FDAA23CFDA}"/>
                    <w:text/>
                  </w:sdtPr>
                  <w:sdtEndPr/>
                  <w:sdtContent>
                    <w:p w14:paraId="583DCF86" w14:textId="77777777" w:rsidR="009D60AB" w:rsidRDefault="00FD6307" w:rsidP="00FD6307">
                      <w:pPr>
                        <w:spacing w:after="0" w:line="240" w:lineRule="auto"/>
                      </w:pPr>
                      <w:r>
                        <w:t>(714) 409-8126</w:t>
                      </w:r>
                    </w:p>
                  </w:sdtContent>
                </w:sdt>
              </w:tc>
            </w:tr>
            <w:tr w:rsidR="009D60AB" w14:paraId="52D6D4EE" w14:textId="77777777" w:rsidTr="00FD6307">
              <w:tc>
                <w:tcPr>
                  <w:tcW w:w="1310" w:type="dxa"/>
                </w:tcPr>
                <w:p w14:paraId="354FB6C8" w14:textId="77777777" w:rsidR="009D60AB" w:rsidRDefault="005F58DC">
                  <w:pPr>
                    <w:pStyle w:val="Heading2"/>
                  </w:pPr>
                  <w:r>
                    <w:t>Email</w:t>
                  </w:r>
                </w:p>
              </w:tc>
              <w:tc>
                <w:tcPr>
                  <w:tcW w:w="3401" w:type="dxa"/>
                </w:tcPr>
                <w:sdt>
                  <w:sdtPr>
                    <w:alias w:val="Company E-mail"/>
                    <w:tag w:val=""/>
                    <w:id w:val="224575003"/>
                    <w:placeholder>
                      <w:docPart w:val="265E55C5C68241459E43C81DA82296AF"/>
                    </w:placeholder>
                    <w:dataBinding w:prefixMappings="xmlns:ns0='http://schemas.microsoft.com/office/2006/coverPageProps' " w:xpath="/ns0:CoverPageProperties[1]/ns0:CompanyEmail[1]" w:storeItemID="{55AF091B-3C7A-41E3-B477-F2FDAA23CFDA}"/>
                    <w:text/>
                  </w:sdtPr>
                  <w:sdtEndPr/>
                  <w:sdtContent>
                    <w:p w14:paraId="4E23EA0D" w14:textId="27A01B79" w:rsidR="009D60AB" w:rsidRDefault="00FD6307" w:rsidP="00FD6307">
                      <w:pPr>
                        <w:spacing w:after="0" w:line="240" w:lineRule="auto"/>
                      </w:pPr>
                      <w:r>
                        <w:t>Membership@</w:t>
                      </w:r>
                      <w:r w:rsidR="00B46C6B">
                        <w:t>Top100RealEstateAgents</w:t>
                      </w:r>
                      <w:r>
                        <w:t>.com</w:t>
                      </w:r>
                    </w:p>
                  </w:sdtContent>
                </w:sdt>
              </w:tc>
            </w:tr>
            <w:tr w:rsidR="009D60AB" w14:paraId="5EC665A5" w14:textId="77777777" w:rsidTr="00FD6307">
              <w:tc>
                <w:tcPr>
                  <w:tcW w:w="1310" w:type="dxa"/>
                </w:tcPr>
                <w:p w14:paraId="16B390FF" w14:textId="77777777" w:rsidR="009D60AB" w:rsidRDefault="005F58DC">
                  <w:pPr>
                    <w:pStyle w:val="Heading2"/>
                  </w:pPr>
                  <w:r>
                    <w:t>Website</w:t>
                  </w:r>
                </w:p>
              </w:tc>
              <w:tc>
                <w:tcPr>
                  <w:tcW w:w="3401" w:type="dxa"/>
                </w:tcPr>
                <w:p w14:paraId="01CE34A6" w14:textId="4D0FB008" w:rsidR="009D60AB" w:rsidRDefault="00FD6307" w:rsidP="000E149D">
                  <w:pPr>
                    <w:spacing w:after="0" w:line="240" w:lineRule="auto"/>
                  </w:pPr>
                  <w:r>
                    <w:t>www.Top100</w:t>
                  </w:r>
                  <w:r w:rsidR="00B46C6B">
                    <w:t>RealEstateAgents</w:t>
                  </w:r>
                  <w:r>
                    <w:t>.com</w:t>
                  </w:r>
                </w:p>
              </w:tc>
            </w:tr>
          </w:tbl>
          <w:p w14:paraId="7C3664A0" w14:textId="77777777" w:rsidR="009D60AB" w:rsidRDefault="009D60AB">
            <w:pPr>
              <w:pStyle w:val="Logo"/>
              <w:spacing w:after="0" w:line="240" w:lineRule="auto"/>
            </w:pPr>
          </w:p>
        </w:tc>
        <w:tc>
          <w:tcPr>
            <w:tcW w:w="4649" w:type="dxa"/>
            <w:tcMar>
              <w:left w:w="0" w:type="dxa"/>
              <w:right w:w="0" w:type="dxa"/>
            </w:tcMar>
          </w:tcPr>
          <w:p w14:paraId="4DBF3E5E" w14:textId="77777777" w:rsidR="009D60AB" w:rsidRDefault="005F58DC">
            <w:pPr>
              <w:pStyle w:val="Heading1"/>
            </w:pPr>
            <w:r>
              <w:t>FOR IMMEDIATE RELEASE</w:t>
            </w:r>
          </w:p>
          <w:p w14:paraId="3CC879E2" w14:textId="5C5E4BA3" w:rsidR="009D60AB" w:rsidRDefault="009D60AB">
            <w:pPr>
              <w:pStyle w:val="Heading1"/>
            </w:pPr>
          </w:p>
        </w:tc>
      </w:tr>
    </w:tbl>
    <w:p w14:paraId="694C7C28" w14:textId="4C8F72B1" w:rsidR="009D60AB" w:rsidRDefault="00D6196D" w:rsidP="000E149D">
      <w:pPr>
        <w:pStyle w:val="Title"/>
        <w:rPr>
          <w:b/>
        </w:rPr>
      </w:pPr>
      <w:r w:rsidRPr="00D6196D">
        <w:rPr>
          <w:b/>
        </w:rPr>
        <w:t xml:space="preserve">AMERICA’S top 100 </w:t>
      </w:r>
      <w:r w:rsidR="00B46C6B">
        <w:rPr>
          <w:b/>
        </w:rPr>
        <w:t>REAL ESTATE AGENTS</w:t>
      </w:r>
      <w:r w:rsidRPr="00D6196D">
        <w:rPr>
          <w:b/>
        </w:rPr>
        <w:t>®</w:t>
      </w:r>
    </w:p>
    <w:p w14:paraId="2B228EAB" w14:textId="77777777" w:rsidR="000E149D" w:rsidRPr="000E149D" w:rsidRDefault="000E149D" w:rsidP="000E149D"/>
    <w:p w14:paraId="172888BC" w14:textId="0916019D" w:rsidR="00B46C6B" w:rsidRDefault="00D6196D" w:rsidP="00D6196D">
      <w:pPr>
        <w:jc w:val="both"/>
      </w:pPr>
      <w:r>
        <w:fldChar w:fldCharType="begin"/>
      </w:r>
      <w:r>
        <w:instrText xml:space="preserve"> DATE \@ "MMMM d, yyyy" </w:instrText>
      </w:r>
      <w:r>
        <w:fldChar w:fldCharType="separate"/>
      </w:r>
      <w:r w:rsidR="00027FDB">
        <w:rPr>
          <w:noProof/>
        </w:rPr>
        <w:t>January 6, 2022</w:t>
      </w:r>
      <w:r>
        <w:fldChar w:fldCharType="end"/>
      </w:r>
      <w:r>
        <w:t xml:space="preserve"> </w:t>
      </w:r>
      <w:r w:rsidR="005F58DC">
        <w:t xml:space="preserve">– </w:t>
      </w:r>
      <w:r>
        <w:t xml:space="preserve">Announcing the selection of </w:t>
      </w:r>
      <w:r w:rsidRPr="00D6196D">
        <w:rPr>
          <w:b/>
        </w:rPr>
        <w:t>[Your Name]</w:t>
      </w:r>
      <w:r>
        <w:t xml:space="preserve"> among America’s Top 100 </w:t>
      </w:r>
      <w:r w:rsidR="00B46C6B">
        <w:t>Real Estate Agents</w:t>
      </w:r>
      <w:r>
        <w:t>®</w:t>
      </w:r>
      <w:r w:rsidR="000E199E">
        <w:t xml:space="preserve"> for 20</w:t>
      </w:r>
      <w:r w:rsidR="00712039">
        <w:t>2</w:t>
      </w:r>
      <w:r w:rsidR="00027FDB">
        <w:t>2</w:t>
      </w:r>
      <w:r>
        <w:t xml:space="preserve">. </w:t>
      </w:r>
      <w:r w:rsidR="000E149D">
        <w:t xml:space="preserve"> S</w:t>
      </w:r>
      <w:r w:rsidRPr="00D6196D">
        <w:t xml:space="preserve">election to America’s Top 100 </w:t>
      </w:r>
      <w:r w:rsidR="00B46C6B">
        <w:t>Real Estate Agents</w:t>
      </w:r>
      <w:r w:rsidRPr="00D6196D">
        <w:t xml:space="preserve">® is by invitation only and is </w:t>
      </w:r>
      <w:r>
        <w:t>reserved to identify the</w:t>
      </w:r>
      <w:r w:rsidRPr="00D6196D">
        <w:t xml:space="preserve"> nation’s </w:t>
      </w:r>
      <w:r w:rsidR="00B46C6B" w:rsidRPr="00B46C6B">
        <w:t xml:space="preserve">most esteemed and skilled Real Estate Agents and Brokers </w:t>
      </w:r>
      <w:r w:rsidR="00B46C6B">
        <w:t>with a history of</w:t>
      </w:r>
      <w:r w:rsidR="00B46C6B" w:rsidRPr="00B46C6B">
        <w:t xml:space="preserve"> routinely sell</w:t>
      </w:r>
      <w:r w:rsidR="00B46C6B">
        <w:t>ing</w:t>
      </w:r>
      <w:r w:rsidR="00B46C6B" w:rsidRPr="00B46C6B">
        <w:t xml:space="preserve"> homes above market value. </w:t>
      </w:r>
    </w:p>
    <w:p w14:paraId="1FBF6CEE" w14:textId="74C7AC0A" w:rsidR="00B46C6B" w:rsidRDefault="00B46C6B" w:rsidP="00D6196D">
      <w:pPr>
        <w:jc w:val="both"/>
      </w:pPr>
      <w:r>
        <w:t xml:space="preserve">Members are selected through a </w:t>
      </w:r>
      <w:r w:rsidRPr="00B46C6B">
        <w:t>comprehensive multi-phase selection process involving proprietary algorithms using advanced data analytics to assess a broad array of criteria and data for each candidate, including (but not limited to) the Real Estate Professional's total yearly sales volume, notable above market value sales, luxury home sales, efficiency rating for closing sales, lifetime professional experience, client satisfaction ratings, and other notable recognitions, among many other proprietary factors.</w:t>
      </w:r>
      <w:r>
        <w:t xml:space="preserve">  Based on these criteria, </w:t>
      </w:r>
      <w:r w:rsidRPr="00B46C6B">
        <w:t xml:space="preserve">a measure/rating for each Real Estate Professional </w:t>
      </w:r>
      <w:r>
        <w:t xml:space="preserve">is established indicating </w:t>
      </w:r>
      <w:r w:rsidRPr="00B46C6B">
        <w:t>their relative effectiveness in closing high-value sales above market value in comparison to other Real Estate</w:t>
      </w:r>
      <w:r>
        <w:t xml:space="preserve"> Professionals in their region.  Accordingly, </w:t>
      </w:r>
      <w:r w:rsidRPr="00B46C6B">
        <w:t>the most efficient and effective Real Estate Professionals among the community are then identified for selection among America’s Top 100 Real Estate Agents®.</w:t>
      </w:r>
    </w:p>
    <w:p w14:paraId="7F6735CE" w14:textId="4B263D25" w:rsidR="009D60AB" w:rsidRDefault="000E149D" w:rsidP="00B46C6B">
      <w:pPr>
        <w:jc w:val="both"/>
      </w:pPr>
      <w:r>
        <w:t xml:space="preserve">Only </w:t>
      </w:r>
      <w:r w:rsidR="00242DEA">
        <w:t>the T</w:t>
      </w:r>
      <w:r w:rsidRPr="000E149D">
        <w:t>op 100 qua</w:t>
      </w:r>
      <w:r>
        <w:t xml:space="preserve">lifying </w:t>
      </w:r>
      <w:r w:rsidR="00242DEA">
        <w:t>Real Estate Professionals</w:t>
      </w:r>
      <w:r>
        <w:t xml:space="preserve"> in each </w:t>
      </w:r>
      <w:r w:rsidR="00B46C6B">
        <w:t xml:space="preserve">region </w:t>
      </w:r>
      <w:r w:rsidRPr="000E149D">
        <w:t xml:space="preserve">will receive this honor and be selected for membership among America’s Top 100 </w:t>
      </w:r>
      <w:r w:rsidR="00B46C6B">
        <w:t>Real Estate Agents</w:t>
      </w:r>
      <w:r w:rsidRPr="000E149D">
        <w:rPr>
          <w:vertAlign w:val="superscript"/>
        </w:rPr>
        <w:t>®</w:t>
      </w:r>
      <w:r w:rsidRPr="000E149D">
        <w:t>.</w:t>
      </w:r>
      <w:r>
        <w:t xml:space="preserve">  With </w:t>
      </w:r>
      <w:r w:rsidR="00D6196D" w:rsidRPr="00D6196D">
        <w:t>these extremely high standards for se</w:t>
      </w:r>
      <w:r w:rsidR="00B46C6B">
        <w:t>lection</w:t>
      </w:r>
      <w:r w:rsidR="00D6196D" w:rsidRPr="00D6196D">
        <w:t xml:space="preserve">, </w:t>
      </w:r>
      <w:r w:rsidR="00B46C6B">
        <w:rPr>
          <w:b/>
        </w:rPr>
        <w:t>less than one percent (1</w:t>
      </w:r>
      <w:r w:rsidR="00D6196D" w:rsidRPr="00D6196D">
        <w:rPr>
          <w:b/>
        </w:rPr>
        <w:t xml:space="preserve">%) of active </w:t>
      </w:r>
      <w:r w:rsidR="00B46C6B">
        <w:rPr>
          <w:b/>
        </w:rPr>
        <w:t>Real Estate Professionals</w:t>
      </w:r>
      <w:r w:rsidR="00D6196D" w:rsidRPr="00D6196D">
        <w:rPr>
          <w:b/>
        </w:rPr>
        <w:t xml:space="preserve"> in the United States will receive this honor</w:t>
      </w:r>
      <w:r w:rsidR="00D6196D" w:rsidRPr="00D6196D">
        <w:t xml:space="preserve"> — truly the most exclusive and elite level of </w:t>
      </w:r>
      <w:r w:rsidR="00B46C6B">
        <w:t>Real Estate Agents and Brokers</w:t>
      </w:r>
      <w:r w:rsidR="00D6196D" w:rsidRPr="00D6196D">
        <w:t xml:space="preserve"> in the community.</w:t>
      </w:r>
    </w:p>
    <w:p w14:paraId="41141F09" w14:textId="77777777" w:rsidR="009D60AB" w:rsidRDefault="005F58DC">
      <w:pPr>
        <w:jc w:val="center"/>
      </w:pPr>
      <w:r>
        <w:t># # #</w:t>
      </w:r>
    </w:p>
    <w:p w14:paraId="3BF767F3" w14:textId="2C004D14" w:rsidR="009D60AB" w:rsidRDefault="005F58DC" w:rsidP="00D6196D">
      <w:pPr>
        <w:jc w:val="both"/>
      </w:pPr>
      <w:r>
        <w:t>If you would like more information about</w:t>
      </w:r>
      <w:r w:rsidR="00D6196D">
        <w:t xml:space="preserve"> America’s Top 100 </w:t>
      </w:r>
      <w:r w:rsidR="00B46C6B">
        <w:t>Real Estate Agents</w:t>
      </w:r>
      <w:r w:rsidR="00D6196D">
        <w:t>® or the selection process</w:t>
      </w:r>
      <w:r>
        <w:t xml:space="preserve">, please </w:t>
      </w:r>
      <w:r w:rsidR="00D6196D">
        <w:t xml:space="preserve">visit our website at </w:t>
      </w:r>
      <w:hyperlink r:id="rId11" w:history="1">
        <w:r w:rsidR="00B46C6B">
          <w:rPr>
            <w:rStyle w:val="Hyperlink"/>
          </w:rPr>
          <w:t>www.Top100RealEstateAgents.com</w:t>
        </w:r>
      </w:hyperlink>
      <w:r w:rsidR="00B46C6B">
        <w:t xml:space="preserve"> </w:t>
      </w:r>
      <w:r w:rsidR="00D6196D">
        <w:t xml:space="preserve">or </w:t>
      </w:r>
      <w:r>
        <w:t xml:space="preserve">contact </w:t>
      </w:r>
      <w:sdt>
        <w:sdtPr>
          <w:alias w:val="Your Name"/>
          <w:tag w:val=""/>
          <w:id w:val="-690218254"/>
          <w:placeholder>
            <w:docPart w:val="9312E802ED6EE44AA8711F9EBCBFE67C"/>
          </w:placeholder>
          <w:dataBinding w:prefixMappings="xmlns:ns0='http://purl.org/dc/elements/1.1/' xmlns:ns1='http://schemas.openxmlformats.org/package/2006/metadata/core-properties' " w:xpath="/ns1:coreProperties[1]/ns0:creator[1]" w:storeItemID="{6C3C8BC8-F283-45AE-878A-BAB7291924A1}"/>
          <w:text/>
        </w:sdtPr>
        <w:sdtEndPr>
          <w:rPr>
            <w:rStyle w:val="PlaceholderText"/>
            <w:color w:val="808080"/>
          </w:rPr>
        </w:sdtEndPr>
        <w:sdtContent>
          <w:r w:rsidR="00FD6307">
            <w:t xml:space="preserve">Kevin </w:t>
          </w:r>
          <w:proofErr w:type="spellStart"/>
          <w:r w:rsidR="00FD6307">
            <w:t>Wieser</w:t>
          </w:r>
          <w:proofErr w:type="spellEnd"/>
          <w:r w:rsidR="00FD6307">
            <w:t xml:space="preserve"> – Membership Director</w:t>
          </w:r>
        </w:sdtContent>
      </w:sdt>
      <w:r>
        <w:t xml:space="preserve"> at </w:t>
      </w:r>
      <w:sdt>
        <w:sdtPr>
          <w:alias w:val="Company E-mail"/>
          <w:tag w:val=""/>
          <w:id w:val="236991705"/>
          <w:placeholder>
            <w:docPart w:val="265E55C5C68241459E43C81DA82296AF"/>
          </w:placeholder>
          <w:dataBinding w:prefixMappings="xmlns:ns0='http://schemas.microsoft.com/office/2006/coverPageProps' " w:xpath="/ns0:CoverPageProperties[1]/ns0:CompanyEmail[1]" w:storeItemID="{55AF091B-3C7A-41E3-B477-F2FDAA23CFDA}"/>
          <w:text/>
        </w:sdtPr>
        <w:sdtEndPr/>
        <w:sdtContent>
          <w:r w:rsidR="00B46C6B">
            <w:t>Membership@Top100RealEstateAgents.com</w:t>
          </w:r>
        </w:sdtContent>
      </w:sdt>
      <w:r>
        <w:t>.</w:t>
      </w:r>
    </w:p>
    <w:sectPr w:rsidR="009D60AB" w:rsidSect="00B46C6B">
      <w:footerReference w:type="default" r:id="rId12"/>
      <w:pgSz w:w="12240" w:h="15840"/>
      <w:pgMar w:top="954" w:right="1440" w:bottom="127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FBF07" w14:textId="77777777" w:rsidR="00B50742" w:rsidRDefault="00B50742">
      <w:pPr>
        <w:spacing w:after="0" w:line="240" w:lineRule="auto"/>
      </w:pPr>
      <w:r>
        <w:separator/>
      </w:r>
    </w:p>
    <w:p w14:paraId="3AF07225" w14:textId="77777777" w:rsidR="00B50742" w:rsidRDefault="00B50742"/>
  </w:endnote>
  <w:endnote w:type="continuationSeparator" w:id="0">
    <w:p w14:paraId="026D6937" w14:textId="77777777" w:rsidR="00B50742" w:rsidRDefault="00B50742">
      <w:pPr>
        <w:spacing w:after="0" w:line="240" w:lineRule="auto"/>
      </w:pPr>
      <w:r>
        <w:continuationSeparator/>
      </w:r>
    </w:p>
    <w:p w14:paraId="3A6A12B6" w14:textId="77777777" w:rsidR="00B50742" w:rsidRDefault="00B50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C902" w14:textId="77777777" w:rsidR="009D60AB" w:rsidRDefault="005F58DC">
    <w:pPr>
      <w:pStyle w:val="Footer"/>
    </w:pPr>
    <w:r>
      <w:t xml:space="preserve">Page | </w:t>
    </w:r>
    <w:r>
      <w:fldChar w:fldCharType="begin"/>
    </w:r>
    <w:r>
      <w:instrText xml:space="preserve"> PAGE   \* MERGEFORMAT </w:instrText>
    </w:r>
    <w:r>
      <w:fldChar w:fldCharType="separate"/>
    </w:r>
    <w:r w:rsidR="000E149D">
      <w:rPr>
        <w:noProof/>
      </w:rPr>
      <w:t>2</w:t>
    </w:r>
    <w:r>
      <w:fldChar w:fldCharType="end"/>
    </w:r>
  </w:p>
  <w:p w14:paraId="4C1E0E45" w14:textId="77777777" w:rsidR="009D60AB" w:rsidRDefault="009D60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3EC64" w14:textId="77777777" w:rsidR="00B50742" w:rsidRDefault="00B50742">
      <w:pPr>
        <w:spacing w:after="0" w:line="240" w:lineRule="auto"/>
      </w:pPr>
      <w:r>
        <w:separator/>
      </w:r>
    </w:p>
    <w:p w14:paraId="56006D27" w14:textId="77777777" w:rsidR="00B50742" w:rsidRDefault="00B50742"/>
  </w:footnote>
  <w:footnote w:type="continuationSeparator" w:id="0">
    <w:p w14:paraId="6165B9A5" w14:textId="77777777" w:rsidR="00B50742" w:rsidRDefault="00B50742">
      <w:pPr>
        <w:spacing w:after="0" w:line="240" w:lineRule="auto"/>
      </w:pPr>
      <w:r>
        <w:continuationSeparator/>
      </w:r>
    </w:p>
    <w:p w14:paraId="168FEA47" w14:textId="77777777" w:rsidR="00B50742" w:rsidRDefault="00B5074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307"/>
    <w:rsid w:val="00027FDB"/>
    <w:rsid w:val="000E149D"/>
    <w:rsid w:val="000E199E"/>
    <w:rsid w:val="00150E6F"/>
    <w:rsid w:val="00184642"/>
    <w:rsid w:val="00187231"/>
    <w:rsid w:val="00242DEA"/>
    <w:rsid w:val="00441622"/>
    <w:rsid w:val="004C29BC"/>
    <w:rsid w:val="004E7371"/>
    <w:rsid w:val="00570056"/>
    <w:rsid w:val="0059464A"/>
    <w:rsid w:val="005B6A98"/>
    <w:rsid w:val="005F58DC"/>
    <w:rsid w:val="00712039"/>
    <w:rsid w:val="009D60AB"/>
    <w:rsid w:val="00B46C6B"/>
    <w:rsid w:val="00B50742"/>
    <w:rsid w:val="00D42563"/>
    <w:rsid w:val="00D6196D"/>
    <w:rsid w:val="00EF08AC"/>
    <w:rsid w:val="00F35078"/>
    <w:rsid w:val="00FD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445C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1"/>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
  </w:style>
  <w:style w:type="paragraph" w:styleId="Footer">
    <w:name w:val="footer"/>
    <w:basedOn w:val="Normal"/>
    <w:link w:val="FooterChar"/>
    <w:uiPriority w:val="1"/>
    <w:unhideWhenUsed/>
    <w:pPr>
      <w:tabs>
        <w:tab w:val="center" w:pos="4680"/>
        <w:tab w:val="right" w:pos="9360"/>
      </w:tabs>
      <w:spacing w:after="0" w:line="240" w:lineRule="auto"/>
    </w:pPr>
  </w:style>
  <w:style w:type="character" w:customStyle="1" w:styleId="FooterChar">
    <w:name w:val="Footer Char"/>
    <w:basedOn w:val="DefaultParagraphFont"/>
    <w:link w:val="Footer"/>
    <w:uiPriority w:val="1"/>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character" w:styleId="Hyperlink">
    <w:name w:val="Hyperlink"/>
    <w:basedOn w:val="DefaultParagraphFont"/>
    <w:uiPriority w:val="99"/>
    <w:unhideWhenUsed/>
    <w:rsid w:val="00D6196D"/>
    <w:rPr>
      <w:color w:val="9454C3" w:themeColor="hyperlink"/>
      <w:u w:val="single"/>
    </w:rPr>
  </w:style>
  <w:style w:type="character" w:styleId="UnresolvedMention">
    <w:name w:val="Unresolved Mention"/>
    <w:basedOn w:val="DefaultParagraphFont"/>
    <w:uiPriority w:val="99"/>
    <w:rsid w:val="00B46C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694670">
      <w:bodyDiv w:val="1"/>
      <w:marLeft w:val="0"/>
      <w:marRight w:val="0"/>
      <w:marTop w:val="0"/>
      <w:marBottom w:val="0"/>
      <w:divBdr>
        <w:top w:val="none" w:sz="0" w:space="0" w:color="auto"/>
        <w:left w:val="none" w:sz="0" w:space="0" w:color="auto"/>
        <w:bottom w:val="none" w:sz="0" w:space="0" w:color="auto"/>
        <w:right w:val="none" w:sz="0" w:space="0" w:color="auto"/>
      </w:divBdr>
    </w:div>
    <w:div w:id="171018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p100realestateagents.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t/Library/Containers/com.microsoft.Word/Data/Library/Caches/1033/TM03463085/Press%20release%20(Elega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DE5861E2C2174A98FE17C458937193"/>
        <w:category>
          <w:name w:val="General"/>
          <w:gallery w:val="placeholder"/>
        </w:category>
        <w:types>
          <w:type w:val="bbPlcHdr"/>
        </w:types>
        <w:behaviors>
          <w:behavior w:val="content"/>
        </w:behaviors>
        <w:guid w:val="{94D82DF7-EB92-5841-A768-B759E15B38A2}"/>
      </w:docPartPr>
      <w:docPartBody>
        <w:p w:rsidR="008E7D7E" w:rsidRDefault="00043604">
          <w:pPr>
            <w:pStyle w:val="A3DE5861E2C2174A98FE17C458937193"/>
          </w:pPr>
          <w:r>
            <w:t>[Contact]</w:t>
          </w:r>
        </w:p>
      </w:docPartBody>
    </w:docPart>
    <w:docPart>
      <w:docPartPr>
        <w:name w:val="7C45B18083D13646B673378C3F820010"/>
        <w:category>
          <w:name w:val="General"/>
          <w:gallery w:val="placeholder"/>
        </w:category>
        <w:types>
          <w:type w:val="bbPlcHdr"/>
        </w:types>
        <w:behaviors>
          <w:behavior w:val="content"/>
        </w:behaviors>
        <w:guid w:val="{01E44501-DB4A-9148-866A-968F80895996}"/>
      </w:docPartPr>
      <w:docPartBody>
        <w:p w:rsidR="008E7D7E" w:rsidRDefault="00043604">
          <w:pPr>
            <w:pStyle w:val="7C45B18083D13646B673378C3F820010"/>
          </w:pPr>
          <w:r>
            <w:rPr>
              <w:rStyle w:val="PlaceholderText"/>
            </w:rPr>
            <w:t>[Company Phone]</w:t>
          </w:r>
        </w:p>
      </w:docPartBody>
    </w:docPart>
    <w:docPart>
      <w:docPartPr>
        <w:name w:val="265E55C5C68241459E43C81DA82296AF"/>
        <w:category>
          <w:name w:val="General"/>
          <w:gallery w:val="placeholder"/>
        </w:category>
        <w:types>
          <w:type w:val="bbPlcHdr"/>
        </w:types>
        <w:behaviors>
          <w:behavior w:val="content"/>
        </w:behaviors>
        <w:guid w:val="{B8E19BE9-E0E5-554C-BA8C-B5EA79B321E4}"/>
      </w:docPartPr>
      <w:docPartBody>
        <w:p w:rsidR="008E7D7E" w:rsidRDefault="00043604">
          <w:pPr>
            <w:pStyle w:val="265E55C5C68241459E43C81DA82296AF"/>
          </w:pPr>
          <w:r>
            <w:rPr>
              <w:rStyle w:val="PlaceholderText"/>
            </w:rPr>
            <w:t>[Company E-mail]</w:t>
          </w:r>
        </w:p>
      </w:docPartBody>
    </w:docPart>
    <w:docPart>
      <w:docPartPr>
        <w:name w:val="9312E802ED6EE44AA8711F9EBCBFE67C"/>
        <w:category>
          <w:name w:val="General"/>
          <w:gallery w:val="placeholder"/>
        </w:category>
        <w:types>
          <w:type w:val="bbPlcHdr"/>
        </w:types>
        <w:behaviors>
          <w:behavior w:val="content"/>
        </w:behaviors>
        <w:guid w:val="{910DF80C-8BE4-0949-A21A-4924029F8EC5}"/>
      </w:docPartPr>
      <w:docPartBody>
        <w:p w:rsidR="008E7D7E" w:rsidRDefault="00043604">
          <w:pPr>
            <w:pStyle w:val="9312E802ED6EE44AA8711F9EBCBFE67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604"/>
    <w:rsid w:val="00021F21"/>
    <w:rsid w:val="00043604"/>
    <w:rsid w:val="0035660C"/>
    <w:rsid w:val="00503701"/>
    <w:rsid w:val="005C063E"/>
    <w:rsid w:val="005E7FA2"/>
    <w:rsid w:val="0086732E"/>
    <w:rsid w:val="008B439C"/>
    <w:rsid w:val="008E7D7E"/>
    <w:rsid w:val="0096344A"/>
    <w:rsid w:val="00E57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DE5861E2C2174A98FE17C458937193">
    <w:name w:val="A3DE5861E2C2174A98FE17C458937193"/>
  </w:style>
  <w:style w:type="character" w:styleId="PlaceholderText">
    <w:name w:val="Placeholder Text"/>
    <w:basedOn w:val="DefaultParagraphFont"/>
    <w:uiPriority w:val="99"/>
    <w:semiHidden/>
    <w:rPr>
      <w:color w:val="808080"/>
    </w:rPr>
  </w:style>
  <w:style w:type="paragraph" w:customStyle="1" w:styleId="7C45B18083D13646B673378C3F820010">
    <w:name w:val="7C45B18083D13646B673378C3F820010"/>
  </w:style>
  <w:style w:type="paragraph" w:customStyle="1" w:styleId="265E55C5C68241459E43C81DA82296AF">
    <w:name w:val="265E55C5C68241459E43C81DA82296AF"/>
  </w:style>
  <w:style w:type="paragraph" w:customStyle="1" w:styleId="9312E802ED6EE44AA8711F9EBCBFE67C">
    <w:name w:val="9312E802ED6EE44AA8711F9EBCBFE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June 29, 201</PublishDate>
  <Abstract/>
  <CompanyAddress/>
  <CompanyPhone>(714) 409-8126</CompanyPhone>
  <CompanyFax/>
  <CompanyEmail>Membership@Top100RealEstateAgents.com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859802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2012-09-24T09:43:29+00:00</AssetStart>
    <FriendlyTitle xmlns="4873beb7-5857-4685-be1f-d57550cc96cc" xsi:nil="true"/>
    <MarketSpecific xmlns="4873beb7-5857-4685-be1f-d57550cc96cc">false</MarketSpecific>
    <TPNamespace xmlns="4873beb7-5857-4685-be1f-d57550cc96cc" xsi:nil="true"/>
    <PublishStatusLookup xmlns="4873beb7-5857-4685-be1f-d57550cc96cc">
      <Value>1638565</Value>
    </PublishStatusLookup>
    <APAuthor xmlns="4873beb7-5857-4685-be1f-d57550cc96cc">
      <UserInfo>
        <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false</OutputCachingOn>
    <TemplateStatus xmlns="4873beb7-5857-4685-be1f-d57550cc96cc">Complete</TemplateStatus>
    <IsSearchable xmlns="4873beb7-5857-4685-be1f-d57550cc96cc">false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TP103463034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2923D-A04C-4EFC-A16D-9CC2165E3A8B}">
  <ds:schemaRefs>
    <ds:schemaRef ds:uri="http://schemas.microsoft.com/sharepoint/v3/contenttype/forms"/>
  </ds:schemaRefs>
</ds:datastoreItem>
</file>

<file path=customXml/itemProps3.xml><?xml version="1.0" encoding="utf-8"?>
<ds:datastoreItem xmlns:ds="http://schemas.openxmlformats.org/officeDocument/2006/customXml" ds:itemID="{E9B05851-343A-459E-B67F-DFECB2BC7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102F2D-487A-45E3-A2FE-212770A135F6}">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Press release (Elegant design).dotx</Template>
  <TotalTime>1</TotalTime>
  <Pages>1</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Wieser – Membership Director</dc:creator>
  <cp:lastModifiedBy>Matthew Easton</cp:lastModifiedBy>
  <cp:revision>4</cp:revision>
  <dcterms:created xsi:type="dcterms:W3CDTF">2020-01-07T01:20:00Z</dcterms:created>
  <dcterms:modified xsi:type="dcterms:W3CDTF">2022-01-07T02:26:00Z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ies>
</file>